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98" w:rsidRPr="00456E4E" w:rsidRDefault="008D5DB4" w:rsidP="007953BA">
      <w:pPr>
        <w:spacing w:before="120" w:after="0" w:line="328" w:lineRule="exact"/>
        <w:rPr>
          <w:rFonts w:ascii="Trebuchet MS" w:eastAsia="Trebuchet MS" w:hAnsi="Trebuchet MS" w:cs="Trebuchet MS"/>
          <w:sz w:val="28"/>
          <w:szCs w:val="28"/>
          <w:lang w:val="nl-NL"/>
        </w:rPr>
      </w:pPr>
      <w:bookmarkStart w:id="0" w:name="_GoBack"/>
      <w:bookmarkEnd w:id="0"/>
      <w:r w:rsidRPr="00456E4E">
        <w:rPr>
          <w:rFonts w:ascii="Trebuchet MS" w:eastAsia="Trebuchet MS" w:hAnsi="Trebuchet MS" w:cs="Trebuchet MS"/>
          <w:position w:val="-1"/>
          <w:sz w:val="28"/>
          <w:szCs w:val="28"/>
          <w:lang w:val="nl-NL"/>
        </w:rPr>
        <w:t>Artikel</w:t>
      </w:r>
      <w:r w:rsidRPr="00456E4E">
        <w:rPr>
          <w:rFonts w:ascii="Trebuchet MS" w:eastAsia="Trebuchet MS" w:hAnsi="Trebuchet MS" w:cs="Trebuchet MS"/>
          <w:spacing w:val="1"/>
          <w:position w:val="-1"/>
          <w:sz w:val="28"/>
          <w:szCs w:val="28"/>
          <w:lang w:val="nl-NL"/>
        </w:rPr>
        <w:t xml:space="preserve"> </w:t>
      </w:r>
      <w:r w:rsidR="00456E4E" w:rsidRPr="00456E4E">
        <w:rPr>
          <w:rFonts w:ascii="Trebuchet MS" w:eastAsia="Trebuchet MS" w:hAnsi="Trebuchet MS" w:cs="Trebuchet MS"/>
          <w:position w:val="-1"/>
          <w:sz w:val="28"/>
          <w:szCs w:val="28"/>
          <w:lang w:val="nl-NL"/>
        </w:rPr>
        <w:t>25</w:t>
      </w:r>
      <w:r w:rsidRPr="00456E4E">
        <w:rPr>
          <w:rFonts w:ascii="Trebuchet MS" w:eastAsia="Trebuchet MS" w:hAnsi="Trebuchet MS" w:cs="Trebuchet MS"/>
          <w:spacing w:val="1"/>
          <w:position w:val="-1"/>
          <w:sz w:val="28"/>
          <w:szCs w:val="28"/>
          <w:lang w:val="nl-NL"/>
        </w:rPr>
        <w:t xml:space="preserve"> </w:t>
      </w:r>
      <w:r w:rsidRPr="00456E4E">
        <w:rPr>
          <w:rFonts w:ascii="Trebuchet MS" w:eastAsia="Trebuchet MS" w:hAnsi="Trebuchet MS" w:cs="Trebuchet MS"/>
          <w:position w:val="-1"/>
          <w:sz w:val="28"/>
          <w:szCs w:val="28"/>
          <w:lang w:val="nl-NL"/>
        </w:rPr>
        <w:t>van Reglement van Orde Provinciale Staten van Flevoland</w:t>
      </w:r>
    </w:p>
    <w:tbl>
      <w:tblPr>
        <w:tblStyle w:val="Tabelraster"/>
        <w:tblpPr w:leftFromText="180" w:rightFromText="180" w:vertAnchor="text" w:horzAnchor="page" w:tblpX="1302" w:tblpY="229"/>
        <w:tblW w:w="9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1"/>
      </w:tblGrid>
      <w:tr w:rsidR="00AF46D8" w:rsidRPr="005A5E17" w:rsidTr="00307F0A">
        <w:trPr>
          <w:trHeight w:val="422"/>
        </w:trPr>
        <w:tc>
          <w:tcPr>
            <w:tcW w:w="90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F46D8" w:rsidRPr="005A5E17" w:rsidRDefault="00AF46D8" w:rsidP="00307F0A">
            <w:pPr>
              <w:spacing w:before="180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Motie nr.:</w:t>
            </w:r>
            <w:r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  <w:t xml:space="preserve"> </w:t>
            </w:r>
          </w:p>
        </w:tc>
      </w:tr>
      <w:tr w:rsidR="00E17BC6" w:rsidRPr="0088038F" w:rsidTr="00307F0A">
        <w:trPr>
          <w:trHeight w:val="285"/>
        </w:trPr>
        <w:tc>
          <w:tcPr>
            <w:tcW w:w="900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35D6D" w:rsidRPr="00335D6D" w:rsidRDefault="00335D6D" w:rsidP="00307F0A">
            <w:pPr>
              <w:spacing w:before="80" w:line="158" w:lineRule="exact"/>
              <w:rPr>
                <w:rFonts w:ascii="Trebuchet MS" w:eastAsia="Trebuchet MS" w:hAnsi="Trebuchet MS" w:cs="Trebuchet MS"/>
                <w:sz w:val="14"/>
                <w:szCs w:val="14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sz w:val="14"/>
                <w:szCs w:val="14"/>
                <w:lang w:val="nl-NL"/>
              </w:rPr>
              <w:t>(In te vullen door de griffier)</w:t>
            </w:r>
          </w:p>
        </w:tc>
      </w:tr>
      <w:tr w:rsidR="00AF46D8" w:rsidTr="00307F0A">
        <w:trPr>
          <w:trHeight w:val="416"/>
        </w:trPr>
        <w:tc>
          <w:tcPr>
            <w:tcW w:w="90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F46D8" w:rsidRPr="00D03275" w:rsidRDefault="00AF46D8" w:rsidP="00307F0A">
            <w:pPr>
              <w:tabs>
                <w:tab w:val="left" w:pos="2552"/>
              </w:tabs>
              <w:spacing w:before="180" w:after="40"/>
              <w:rPr>
                <w:rFonts w:ascii="Trebuchet MS" w:eastAsia="Trebuchet MS" w:hAnsi="Trebuchet MS" w:cs="Trebuchet MS"/>
                <w:sz w:val="14"/>
                <w:szCs w:val="14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sz w:val="18"/>
                <w:szCs w:val="18"/>
                <w:lang w:val="nl-NL"/>
              </w:rPr>
              <w:t>O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sz w:val="18"/>
                <w:szCs w:val="18"/>
                <w:lang w:val="nl-NL"/>
              </w:rPr>
              <w:t>d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11"/>
                <w:sz w:val="18"/>
                <w:szCs w:val="18"/>
                <w:lang w:val="nl-NL"/>
              </w:rPr>
              <w:t>r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sz w:val="18"/>
                <w:szCs w:val="18"/>
                <w:lang w:val="nl-NL"/>
              </w:rPr>
              <w:t>w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sz w:val="18"/>
                <w:szCs w:val="18"/>
                <w:lang w:val="nl-NL"/>
              </w:rPr>
              <w:t>r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p</w:t>
            </w:r>
            <w:r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: </w:t>
            </w:r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Biodiversiteit als uitgangspunt provinciaal beleid</w:t>
            </w:r>
          </w:p>
        </w:tc>
      </w:tr>
      <w:tr w:rsidR="00AF46D8" w:rsidTr="00307F0A">
        <w:trPr>
          <w:trHeight w:val="70"/>
        </w:trPr>
        <w:tc>
          <w:tcPr>
            <w:tcW w:w="90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F46D8" w:rsidRPr="00D03275" w:rsidRDefault="00AF46D8" w:rsidP="00307F0A">
            <w:pPr>
              <w:spacing w:before="180" w:after="40"/>
              <w:rPr>
                <w:rFonts w:ascii="Trebuchet MS" w:eastAsia="Trebuchet MS" w:hAnsi="Trebuchet MS" w:cs="Trebuchet MS"/>
                <w:sz w:val="14"/>
                <w:szCs w:val="14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A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position w:val="-1"/>
                <w:sz w:val="18"/>
                <w:szCs w:val="18"/>
                <w:lang w:val="nl-NL"/>
              </w:rPr>
              <w:t>g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en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position w:val="-1"/>
                <w:sz w:val="18"/>
                <w:szCs w:val="18"/>
                <w:lang w:val="nl-NL"/>
              </w:rPr>
              <w:t>da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pu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position w:val="-1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position w:val="-1"/>
                <w:sz w:val="18"/>
                <w:szCs w:val="18"/>
                <w:lang w:val="nl-NL"/>
              </w:rPr>
              <w:t>t</w:t>
            </w:r>
            <w:r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position w:val="-1"/>
                <w:sz w:val="18"/>
                <w:szCs w:val="18"/>
                <w:lang w:val="nl-NL"/>
              </w:rPr>
              <w:t xml:space="preserve">: </w:t>
            </w:r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position w:val="-1"/>
                <w:sz w:val="18"/>
                <w:szCs w:val="18"/>
                <w:lang w:val="nl-NL"/>
              </w:rPr>
              <w:t>9d</w:t>
            </w:r>
          </w:p>
        </w:tc>
      </w:tr>
      <w:tr w:rsidR="00AF46D8" w:rsidTr="00307F0A">
        <w:trPr>
          <w:trHeight w:val="70"/>
        </w:trPr>
        <w:tc>
          <w:tcPr>
            <w:tcW w:w="90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F46D8" w:rsidRDefault="00AF46D8" w:rsidP="00307F0A">
            <w:pPr>
              <w:spacing w:before="180" w:after="40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 xml:space="preserve">Onderwerp Statenvoorstel: </w:t>
            </w:r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Actieplan Biodiversiteit</w:t>
            </w:r>
          </w:p>
        </w:tc>
      </w:tr>
      <w:tr w:rsidR="00AF46D8" w:rsidTr="00307F0A">
        <w:trPr>
          <w:trHeight w:val="70"/>
        </w:trPr>
        <w:tc>
          <w:tcPr>
            <w:tcW w:w="900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F46D8" w:rsidRDefault="00AF46D8" w:rsidP="00307F0A">
            <w:pPr>
              <w:spacing w:before="180" w:after="40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 xml:space="preserve">Nummer Statenvoorstel: </w:t>
            </w:r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2751919</w:t>
            </w:r>
          </w:p>
        </w:tc>
      </w:tr>
      <w:tr w:rsidR="00B90E9F" w:rsidRPr="00AF46D8" w:rsidTr="00307F0A">
        <w:trPr>
          <w:trHeight w:val="937"/>
        </w:trPr>
        <w:tc>
          <w:tcPr>
            <w:tcW w:w="900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AF46D8" w:rsidRDefault="00AF46D8" w:rsidP="00307F0A">
            <w:pPr>
              <w:spacing w:line="360" w:lineRule="auto"/>
              <w:rPr>
                <w:rFonts w:ascii="Trebuchet MS" w:eastAsia="Trebuchet MS" w:hAnsi="Trebuchet MS" w:cs="Trebuchet MS"/>
                <w:position w:val="-1"/>
                <w:sz w:val="20"/>
                <w:szCs w:val="20"/>
                <w:lang w:val="nl-NL"/>
              </w:rPr>
            </w:pPr>
          </w:p>
          <w:p w:rsidR="00B90E9F" w:rsidRDefault="00B90E9F" w:rsidP="00307F0A">
            <w:pPr>
              <w:spacing w:line="360" w:lineRule="auto"/>
              <w:rPr>
                <w:rFonts w:ascii="Trebuchet MS" w:eastAsia="Trebuchet MS" w:hAnsi="Trebuchet MS" w:cs="Trebuchet MS"/>
                <w:position w:val="-1"/>
                <w:sz w:val="20"/>
                <w:szCs w:val="20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position w:val="-1"/>
                <w:sz w:val="20"/>
                <w:szCs w:val="20"/>
                <w:lang w:val="nl-NL"/>
              </w:rPr>
              <w:t>Aan de voorzitter van Provinciale Staten</w:t>
            </w:r>
          </w:p>
          <w:p w:rsidR="006D08DA" w:rsidRDefault="006D08DA" w:rsidP="00307F0A">
            <w:pPr>
              <w:spacing w:line="360" w:lineRule="auto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65F9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Provinciale Staten van Flevoland</w:t>
            </w:r>
          </w:p>
          <w:p w:rsidR="00AF46D8" w:rsidRPr="00B46D07" w:rsidRDefault="00AF46D8" w:rsidP="00307F0A">
            <w:pPr>
              <w:spacing w:line="360" w:lineRule="auto"/>
              <w:rPr>
                <w:rFonts w:ascii="Trebuchet MS" w:eastAsia="Trebuchet MS" w:hAnsi="Trebuchet MS" w:cs="Trebuchet MS"/>
                <w:sz w:val="20"/>
                <w:szCs w:val="20"/>
                <w:lang w:val="nl-NL"/>
              </w:rPr>
            </w:pPr>
          </w:p>
        </w:tc>
      </w:tr>
      <w:tr w:rsidR="00AF46D8" w:rsidTr="00307F0A">
        <w:trPr>
          <w:trHeight w:val="850"/>
        </w:trPr>
        <w:tc>
          <w:tcPr>
            <w:tcW w:w="9001" w:type="dxa"/>
            <w:tcMar>
              <w:left w:w="0" w:type="dxa"/>
              <w:right w:w="0" w:type="dxa"/>
            </w:tcMar>
          </w:tcPr>
          <w:p w:rsidR="00AF46D8" w:rsidRDefault="00AF46D8" w:rsidP="00307F0A">
            <w:pP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position w:val="-1"/>
                <w:sz w:val="18"/>
                <w:szCs w:val="18"/>
                <w:lang w:val="nl-NL"/>
              </w:rPr>
              <w:t xml:space="preserve"> 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2"/>
                <w:position w:val="-1"/>
                <w:sz w:val="18"/>
                <w:szCs w:val="18"/>
                <w:lang w:val="nl-NL"/>
              </w:rPr>
              <w:t>v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erga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d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position w:val="-1"/>
                <w:sz w:val="18"/>
                <w:szCs w:val="18"/>
                <w:lang w:val="nl-NL"/>
              </w:rPr>
              <w:t>r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position w:val="-1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g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position w:val="-1"/>
                <w:sz w:val="18"/>
                <w:szCs w:val="18"/>
                <w:lang w:val="nl-NL"/>
              </w:rPr>
              <w:t xml:space="preserve"> 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position w:val="-1"/>
                <w:sz w:val="18"/>
                <w:szCs w:val="18"/>
                <w:lang w:val="nl-NL"/>
              </w:rPr>
              <w:t>b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position w:val="-1"/>
                <w:sz w:val="18"/>
                <w:szCs w:val="18"/>
                <w:lang w:val="nl-NL"/>
              </w:rPr>
              <w:t>j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position w:val="-1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position w:val="-1"/>
                <w:sz w:val="18"/>
                <w:szCs w:val="18"/>
                <w:lang w:val="nl-NL"/>
              </w:rPr>
              <w:t xml:space="preserve"> 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7"/>
                <w:position w:val="-1"/>
                <w:sz w:val="18"/>
                <w:szCs w:val="18"/>
                <w:lang w:val="nl-NL"/>
              </w:rPr>
              <w:t>o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p</w:t>
            </w:r>
            <w: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: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  <w:t xml:space="preserve"> </w:t>
            </w:r>
            <w:r w:rsidR="00360884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  <w:t>28 april 2021</w:t>
            </w:r>
          </w:p>
          <w:p w:rsidR="00AF46D8" w:rsidRPr="003872B5" w:rsidRDefault="00AF46D8" w:rsidP="00307F0A">
            <w:pPr>
              <w:rPr>
                <w:rFonts w:ascii="Trebuchet MS" w:eastAsia="Trebuchet MS" w:hAnsi="Trebuchet MS" w:cs="Trebuchet MS"/>
                <w:position w:val="-1"/>
                <w:sz w:val="18"/>
                <w:szCs w:val="18"/>
                <w:lang w:val="nl-NL"/>
              </w:rPr>
            </w:pPr>
          </w:p>
        </w:tc>
      </w:tr>
      <w:tr w:rsidR="00AF46D8" w:rsidTr="00307F0A">
        <w:trPr>
          <w:trHeight w:val="850"/>
        </w:trPr>
        <w:tc>
          <w:tcPr>
            <w:tcW w:w="9001" w:type="dxa"/>
            <w:tcMar>
              <w:left w:w="0" w:type="dxa"/>
              <w:right w:w="0" w:type="dxa"/>
            </w:tcMar>
          </w:tcPr>
          <w:p w:rsidR="00AF46D8" w:rsidRDefault="00AF46D8" w:rsidP="00307F0A">
            <w:pP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Constaterende dat: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  <w:t xml:space="preserve"> </w:t>
            </w:r>
          </w:p>
          <w:p w:rsidR="00AF46D8" w:rsidRDefault="00AF46D8" w:rsidP="00307F0A">
            <w:pPr>
              <w:rPr>
                <w:rFonts w:ascii="Trebuchet MS" w:eastAsia="Trebuchet MS" w:hAnsi="Trebuchet MS" w:cs="Trebuchet MS"/>
                <w:position w:val="-1"/>
                <w:sz w:val="20"/>
                <w:szCs w:val="20"/>
                <w:lang w:val="nl-NL"/>
              </w:rPr>
            </w:pPr>
          </w:p>
          <w:p w:rsidR="00360884" w:rsidRPr="00A85372" w:rsidRDefault="00360884" w:rsidP="00360884">
            <w:pPr>
              <w:pStyle w:val="Lijstalinea"/>
              <w:numPr>
                <w:ilvl w:val="0"/>
                <w:numId w:val="3"/>
              </w:numPr>
              <w:spacing w:line="276" w:lineRule="auto"/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</w:pPr>
            <w:r w:rsidRPr="00A85372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De biodiversiteit in ecosystemen wereldwijd en in Nederland drastisch is afgenomen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;</w:t>
            </w:r>
          </w:p>
          <w:p w:rsidR="00360884" w:rsidRPr="00A85372" w:rsidRDefault="00360884" w:rsidP="00360884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</w:pPr>
            <w:r w:rsidRPr="00A85372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De wereld niet zonder biodiversiteit voor bijvoorbeeld productie van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 xml:space="preserve"> zuurstof en voedselvoorziening;</w:t>
            </w:r>
          </w:p>
          <w:p w:rsidR="00360884" w:rsidRPr="00A85372" w:rsidRDefault="00360884" w:rsidP="00360884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</w:pPr>
            <w:r w:rsidRPr="00A85372"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  <w:t>Biodiversiteit ook een enorme economische waarde</w:t>
            </w:r>
            <w:r w:rsidRPr="00A85372">
              <w:rPr>
                <w:rStyle w:val="Voetnootmarkering"/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  <w:footnoteReference w:id="1"/>
            </w:r>
            <w:r w:rsidRPr="00A85372"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  <w:t xml:space="preserve"> vertegenwoordigt en dus ook voor Flevoland essentieel is voor zijn economis</w:t>
            </w:r>
            <w:r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  <w:t>che en ecologische ontwikkeling;</w:t>
            </w:r>
          </w:p>
          <w:p w:rsidR="00360884" w:rsidRPr="00A85372" w:rsidRDefault="00360884" w:rsidP="00360884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</w:pP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Behoud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en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herstel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van de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biodiversiteit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is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een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opgave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</w:t>
            </w:r>
            <w:proofErr w:type="spellStart"/>
            <w:r w:rsidRPr="00A85372">
              <w:rPr>
                <w:rFonts w:ascii="Trebuchet MS" w:hAnsi="Trebuchet MS"/>
                <w:iCs/>
                <w:sz w:val="20"/>
                <w:szCs w:val="20"/>
              </w:rPr>
              <w:t>voor</w:t>
            </w:r>
            <w:proofErr w:type="spellEnd"/>
            <w:r w:rsidRPr="00A85372">
              <w:rPr>
                <w:rFonts w:ascii="Trebuchet MS" w:hAnsi="Trebuchet MS"/>
                <w:iCs/>
                <w:sz w:val="20"/>
                <w:szCs w:val="20"/>
              </w:rPr>
              <w:t xml:space="preserve"> Flevolan</w:t>
            </w:r>
            <w:r>
              <w:rPr>
                <w:rFonts w:ascii="Trebuchet MS" w:hAnsi="Trebuchet MS"/>
                <w:iCs/>
                <w:sz w:val="20"/>
                <w:szCs w:val="20"/>
              </w:rPr>
              <w:t xml:space="preserve">d, Nederland </w:t>
            </w:r>
            <w:proofErr w:type="spellStart"/>
            <w:r>
              <w:rPr>
                <w:rFonts w:ascii="Trebuchet MS" w:hAnsi="Trebuchet MS"/>
                <w:iCs/>
                <w:sz w:val="20"/>
                <w:szCs w:val="20"/>
              </w:rPr>
              <w:t>en</w:t>
            </w:r>
            <w:proofErr w:type="spellEnd"/>
            <w:r>
              <w:rPr>
                <w:rFonts w:ascii="Trebuchet MS" w:hAnsi="Trebuchet MS"/>
                <w:iCs/>
                <w:sz w:val="20"/>
                <w:szCs w:val="20"/>
              </w:rPr>
              <w:t xml:space="preserve"> Europa;</w:t>
            </w:r>
          </w:p>
          <w:p w:rsidR="00360884" w:rsidRPr="00360884" w:rsidRDefault="00360884" w:rsidP="00360884">
            <w:pPr>
              <w:pStyle w:val="Lijstalinea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position w:val="-1"/>
                <w:sz w:val="20"/>
                <w:szCs w:val="20"/>
                <w:lang w:val="nl-NL"/>
              </w:rPr>
            </w:pPr>
            <w:r w:rsidRPr="00360884">
              <w:rPr>
                <w:rFonts w:ascii="Trebuchet MS" w:hAnsi="Trebuchet MS" w:cs="Times New Roman"/>
                <w:iCs/>
                <w:sz w:val="20"/>
                <w:szCs w:val="20"/>
                <w:lang w:val="nl-NL" w:eastAsia="nl-NL"/>
              </w:rPr>
              <w:t>Provincie Flevoland verantwoordelijk is voor het natuurbeleid en daarmee voor behoud en herstel van de biodiversiteit in Flevoland;</w:t>
            </w:r>
          </w:p>
        </w:tc>
      </w:tr>
      <w:tr w:rsidR="00AF46D8" w:rsidTr="00307F0A">
        <w:trPr>
          <w:trHeight w:val="850"/>
        </w:trPr>
        <w:tc>
          <w:tcPr>
            <w:tcW w:w="9001" w:type="dxa"/>
            <w:tcMar>
              <w:left w:w="0" w:type="dxa"/>
              <w:right w:w="0" w:type="dxa"/>
            </w:tcMar>
          </w:tcPr>
          <w:p w:rsidR="00360884" w:rsidRDefault="00360884" w:rsidP="00307F0A">
            <w:pP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</w:pPr>
          </w:p>
          <w:p w:rsidR="00360884" w:rsidRDefault="00360884" w:rsidP="00307F0A">
            <w:pP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</w:pPr>
          </w:p>
          <w:p w:rsidR="00AF46D8" w:rsidRDefault="00AF46D8" w:rsidP="00307F0A">
            <w:pP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  <w:t>Overwegende dat:</w:t>
            </w:r>
            <w:r w:rsidRPr="00AF46D8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  <w:t xml:space="preserve"> </w:t>
            </w:r>
          </w:p>
          <w:p w:rsidR="00AF46D8" w:rsidRDefault="00AF46D8" w:rsidP="00307F0A">
            <w:pP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</w:pPr>
          </w:p>
          <w:p w:rsidR="00360884" w:rsidRPr="00742E3D" w:rsidRDefault="00360884" w:rsidP="00360884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0"/>
                <w:szCs w:val="20"/>
                <w:lang w:val="nl-NL" w:eastAsia="nl-NL"/>
              </w:rPr>
            </w:pPr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Het proces richting een </w:t>
            </w:r>
            <w:proofErr w:type="spellStart"/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natuurinclusieve</w:t>
            </w:r>
            <w:proofErr w:type="spellEnd"/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 samenleving </w:t>
            </w: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onder regie van de provincie plaats vindt in stedelijk en landelijk gebied en in natuurgebieden;</w:t>
            </w:r>
          </w:p>
          <w:p w:rsidR="00360884" w:rsidRDefault="00360884" w:rsidP="00360884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</w:pP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Het actieplan biodiversiteit een thema-overstijgend karakter heeft;</w:t>
            </w:r>
          </w:p>
          <w:p w:rsidR="00360884" w:rsidRPr="003727FE" w:rsidRDefault="00360884" w:rsidP="00360884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</w:pP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Behoud en herstel van biodiversiteit voorwaardenscheppend moet zijn voor alle relevante beleidsthema’s van de provincie;</w:t>
            </w:r>
          </w:p>
          <w:p w:rsidR="00360884" w:rsidRPr="000F7BCA" w:rsidRDefault="00360884" w:rsidP="00360884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0"/>
                <w:szCs w:val="20"/>
                <w:lang w:val="nl-NL" w:eastAsia="nl-NL"/>
              </w:rPr>
            </w:pPr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Provincie Flevoland </w:t>
            </w: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zelf het </w:t>
            </w:r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goede voorbeeld</w:t>
            </w: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 moet geven</w:t>
            </w:r>
            <w:r w:rsidRPr="000F7BCA"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 xml:space="preserve"> </w:t>
            </w:r>
            <w:r>
              <w:rPr>
                <w:rFonts w:ascii="Trebuchet MS" w:hAnsi="Trebuchet MS" w:cs="Times New Roman"/>
                <w:sz w:val="20"/>
                <w:szCs w:val="20"/>
                <w:lang w:val="nl-NL" w:eastAsia="nl-NL"/>
              </w:rPr>
              <w:t>bij de uitvoering van het actieplan biodiversiteit;</w:t>
            </w:r>
          </w:p>
          <w:p w:rsidR="00360884" w:rsidRPr="00AF46D8" w:rsidRDefault="00360884" w:rsidP="00307F0A">
            <w:pP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18"/>
                <w:szCs w:val="18"/>
                <w:lang w:val="nl-NL"/>
              </w:rPr>
            </w:pPr>
          </w:p>
        </w:tc>
      </w:tr>
      <w:tr w:rsidR="00AF46D8" w:rsidRPr="0088038F" w:rsidTr="00307F0A">
        <w:trPr>
          <w:trHeight w:val="850"/>
        </w:trPr>
        <w:tc>
          <w:tcPr>
            <w:tcW w:w="9001" w:type="dxa"/>
            <w:tcMar>
              <w:left w:w="0" w:type="dxa"/>
              <w:right w:w="0" w:type="dxa"/>
            </w:tcMar>
          </w:tcPr>
          <w:p w:rsidR="002E4760" w:rsidRDefault="002E4760" w:rsidP="002E4760">
            <w:pPr>
              <w:spacing w:before="100"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E5ED1">
              <w:rPr>
                <w:rFonts w:ascii="Trebuchet MS" w:eastAsia="Trebuchet MS" w:hAnsi="Trebuchet MS" w:cs="Trebuchet MS"/>
                <w:color w:val="1A1A18"/>
                <w:sz w:val="36"/>
                <w:szCs w:val="36"/>
                <w:lang w:val="nl-NL"/>
              </w:rPr>
              <w:t>□</w:t>
            </w:r>
            <w:r>
              <w:rPr>
                <w:rFonts w:ascii="Trebuchet MS" w:eastAsia="Trebuchet MS" w:hAnsi="Trebuchet MS" w:cs="Trebuchet MS"/>
                <w:color w:val="1A1A18"/>
                <w:sz w:val="36"/>
                <w:szCs w:val="36"/>
                <w:lang w:val="nl-NL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Dragen het college op</w:t>
            </w:r>
            <w:r w:rsidR="00036F5A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 xml:space="preserve"> (dictum)</w:t>
            </w: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 xml:space="preserve">  </w:t>
            </w:r>
          </w:p>
          <w:p w:rsidR="00360884" w:rsidRDefault="00360884" w:rsidP="002E4760">
            <w:pPr>
              <w:spacing w:before="100"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  <w:p w:rsidR="00360884" w:rsidRPr="007B1F7B" w:rsidRDefault="00360884" w:rsidP="00360884">
            <w:pPr>
              <w:pStyle w:val="Lijstalinea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76" w:lineRule="auto"/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</w:pP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o</w:t>
            </w:r>
            <w:r w:rsidRPr="007B1F7B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m het behoud en herstel van biodiversiteit, en dus het actieplan biodiversiteit, als uitgangspunt te nemen bij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 xml:space="preserve"> de verdere ontwikkeling van</w:t>
            </w:r>
            <w:r w:rsidRPr="007B1F7B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 xml:space="preserve"> alle beleidsthema’s van de provincie Flevoland zoals infra, wonen, </w:t>
            </w: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economie, energie, landbouw</w:t>
            </w:r>
            <w:r w:rsidRPr="007B1F7B"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 xml:space="preserve"> etc.</w:t>
            </w:r>
          </w:p>
          <w:p w:rsidR="00360884" w:rsidRPr="00CA3947" w:rsidRDefault="00360884" w:rsidP="00360884">
            <w:pPr>
              <w:pStyle w:val="Lijstalinea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76" w:lineRule="auto"/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</w:pPr>
            <w:r>
              <w:rPr>
                <w:rFonts w:ascii="Trebuchet MS" w:eastAsia="Trebuchet MS" w:hAnsi="Trebuchet MS" w:cs="Trebuchet MS"/>
                <w:bCs/>
                <w:color w:val="1A1A18"/>
                <w:position w:val="-1"/>
                <w:sz w:val="20"/>
                <w:szCs w:val="20"/>
                <w:lang w:val="nl-NL"/>
              </w:rPr>
              <w:t>herstel en behoud van biodiversiteit onderdeel te laten zijn van het (toekomstig) aanbestedingsbeleid en de staten te informeren op welke wijze dit kan worden gerealiseerd</w:t>
            </w:r>
          </w:p>
          <w:p w:rsidR="00360884" w:rsidRPr="00AF46D8" w:rsidRDefault="00360884" w:rsidP="002E4760">
            <w:pPr>
              <w:spacing w:before="100" w:line="226" w:lineRule="exact"/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</w:pPr>
          </w:p>
          <w:p w:rsidR="00AF46D8" w:rsidRDefault="00AF46D8" w:rsidP="00307F0A">
            <w:pPr>
              <w:spacing w:after="120"/>
              <w:rPr>
                <w:rFonts w:ascii="Trebuchet MS" w:eastAsia="Trebuchet MS" w:hAnsi="Trebuchet MS" w:cs="Trebuchet MS"/>
                <w:color w:val="1A1A18"/>
                <w:position w:val="-1"/>
                <w:sz w:val="18"/>
                <w:szCs w:val="18"/>
                <w:lang w:val="nl-NL"/>
              </w:rPr>
            </w:pPr>
          </w:p>
          <w:p w:rsidR="00AF46D8" w:rsidRDefault="00AF46D8" w:rsidP="00307F0A">
            <w:pPr>
              <w:spacing w:before="34" w:line="226" w:lineRule="exact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</w:p>
          <w:p w:rsidR="00AF46D8" w:rsidRDefault="00AF46D8" w:rsidP="00307F0A">
            <w:pPr>
              <w:spacing w:before="34" w:line="226" w:lineRule="exact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</w:p>
          <w:p w:rsidR="00AF46D8" w:rsidRPr="00AF46D8" w:rsidRDefault="00AF46D8" w:rsidP="00307F0A">
            <w:pPr>
              <w:spacing w:before="34" w:line="226" w:lineRule="exact"/>
              <w:rPr>
                <w:rFonts w:ascii="Trebuchet MS" w:eastAsia="Trebuchet MS" w:hAnsi="Trebuchet MS" w:cs="Trebuchet MS"/>
                <w:b/>
                <w:bCs/>
                <w:color w:val="1A1A18"/>
                <w:position w:val="-1"/>
                <w:sz w:val="18"/>
                <w:szCs w:val="18"/>
                <w:lang w:val="nl-NL"/>
              </w:rPr>
            </w:pPr>
            <w:r w:rsidRPr="00B966F5"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  <w:t>en gaan over tot de orde van de dag.</w:t>
            </w:r>
          </w:p>
        </w:tc>
      </w:tr>
    </w:tbl>
    <w:p w:rsidR="00AF46D8" w:rsidRPr="00AF46D8" w:rsidRDefault="00AF46D8" w:rsidP="001418B1">
      <w:pPr>
        <w:spacing w:after="0"/>
        <w:rPr>
          <w:lang w:val="nl-NL"/>
        </w:rPr>
      </w:pPr>
    </w:p>
    <w:tbl>
      <w:tblPr>
        <w:tblStyle w:val="Tabelraster"/>
        <w:tblpPr w:leftFromText="180" w:rightFromText="180" w:vertAnchor="text" w:horzAnchor="page" w:tblpX="1302" w:tblpY="229"/>
        <w:tblW w:w="9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1"/>
      </w:tblGrid>
      <w:tr w:rsidR="00AB49B1" w:rsidRPr="00AF46D8" w:rsidTr="00741307">
        <w:trPr>
          <w:cantSplit/>
          <w:trHeight w:val="1620"/>
        </w:trPr>
        <w:tc>
          <w:tcPr>
            <w:tcW w:w="9001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360884" w:rsidRDefault="00AB49B1" w:rsidP="00360884">
            <w:pPr>
              <w:pBdr>
                <w:bottom w:val="single" w:sz="4" w:space="1" w:color="auto"/>
              </w:pBdr>
              <w:spacing w:before="180" w:after="40"/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</w:pP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N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aa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m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sz w:val="18"/>
                <w:szCs w:val="18"/>
                <w:lang w:val="nl-NL"/>
              </w:rPr>
              <w:t xml:space="preserve"> 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i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sz w:val="18"/>
                <w:szCs w:val="18"/>
                <w:lang w:val="nl-NL"/>
              </w:rPr>
              <w:t>n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t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ia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tie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2"/>
                <w:sz w:val="18"/>
                <w:szCs w:val="18"/>
                <w:lang w:val="nl-NL"/>
              </w:rPr>
              <w:t>f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ne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m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e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r</w:t>
            </w:r>
            <w:r w:rsidRPr="00630618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:</w:t>
            </w:r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 </w:t>
            </w:r>
            <w:proofErr w:type="spellStart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Abassin</w:t>
            </w:r>
            <w:proofErr w:type="spellEnd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</w:t>
            </w:r>
            <w:proofErr w:type="spellStart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Nessar</w:t>
            </w:r>
            <w:proofErr w:type="spellEnd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(PvdA), Corina </w:t>
            </w:r>
            <w:proofErr w:type="spellStart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Straatsma</w:t>
            </w:r>
            <w:proofErr w:type="spellEnd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(</w:t>
            </w:r>
            <w:proofErr w:type="spellStart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Groenlinks</w:t>
            </w:r>
            <w:proofErr w:type="spellEnd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), Yvonne den Boer (D66), Frans </w:t>
            </w:r>
            <w:proofErr w:type="spellStart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Mulckhuijse</w:t>
            </w:r>
            <w:proofErr w:type="spellEnd"/>
            <w:r w:rsidR="00360884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 xml:space="preserve"> (SP) en Lubbert Schenk (CU). </w:t>
            </w:r>
          </w:p>
          <w:p w:rsidR="00AB49B1" w:rsidRPr="00B966F5" w:rsidRDefault="00AB49B1" w:rsidP="00AB49B1">
            <w:pPr>
              <w:spacing w:before="180" w:after="40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</w:p>
          <w:p w:rsidR="00AB49B1" w:rsidRDefault="00AB49B1" w:rsidP="00AB49B1">
            <w:pPr>
              <w:pBdr>
                <w:bottom w:val="single" w:sz="4" w:space="1" w:color="auto"/>
              </w:pBdr>
              <w:spacing w:after="60" w:line="226" w:lineRule="exact"/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H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an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d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te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1"/>
                <w:sz w:val="18"/>
                <w:szCs w:val="18"/>
                <w:lang w:val="nl-NL"/>
              </w:rPr>
              <w:t>k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g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9"/>
                <w:sz w:val="18"/>
                <w:szCs w:val="18"/>
                <w:lang w:val="nl-NL"/>
              </w:rPr>
              <w:t xml:space="preserve"> 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3"/>
                <w:sz w:val="18"/>
                <w:szCs w:val="18"/>
                <w:lang w:val="nl-NL"/>
              </w:rPr>
              <w:t>n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t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ia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tie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2"/>
                <w:sz w:val="18"/>
                <w:szCs w:val="18"/>
                <w:lang w:val="nl-NL"/>
              </w:rPr>
              <w:t>f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ne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6"/>
                <w:sz w:val="18"/>
                <w:szCs w:val="18"/>
                <w:lang w:val="nl-NL"/>
              </w:rPr>
              <w:t>m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5"/>
                <w:sz w:val="18"/>
                <w:szCs w:val="18"/>
                <w:lang w:val="nl-NL"/>
              </w:rPr>
              <w:t>e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pacing w:val="4"/>
                <w:sz w:val="18"/>
                <w:szCs w:val="18"/>
                <w:lang w:val="nl-NL"/>
              </w:rPr>
              <w:t>r</w:t>
            </w:r>
            <w:r w:rsidRPr="00D03275"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  <w:lang w:val="nl-NL"/>
              </w:rPr>
              <w:t>:</w:t>
            </w:r>
          </w:p>
          <w:p w:rsidR="00AB49B1" w:rsidRPr="00373299" w:rsidRDefault="00AB49B1" w:rsidP="00AB49B1">
            <w:pPr>
              <w:spacing w:before="180" w:after="40"/>
              <w:rPr>
                <w:rFonts w:ascii="Trebuchet MS" w:eastAsia="Trebuchet MS" w:hAnsi="Trebuchet MS" w:cs="Trebuchet MS"/>
                <w:b/>
                <w:bCs/>
                <w:color w:val="1A1A18"/>
                <w:sz w:val="18"/>
                <w:szCs w:val="18"/>
              </w:rPr>
            </w:pPr>
          </w:p>
        </w:tc>
      </w:tr>
    </w:tbl>
    <w:p w:rsidR="00C47374" w:rsidRDefault="00C47374" w:rsidP="00B052E4">
      <w:pPr>
        <w:spacing w:after="0" w:line="240" w:lineRule="auto"/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</w:pPr>
    </w:p>
    <w:p w:rsidR="00C47374" w:rsidRDefault="00C47374" w:rsidP="00B052E4">
      <w:pPr>
        <w:spacing w:after="0" w:line="240" w:lineRule="auto"/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</w:pPr>
    </w:p>
    <w:p w:rsidR="00651BAF" w:rsidRDefault="00651BAF" w:rsidP="00B052E4">
      <w:pPr>
        <w:spacing w:after="0" w:line="240" w:lineRule="auto"/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</w:pPr>
      <w:r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  <w:br w:type="page"/>
      </w:r>
    </w:p>
    <w:p w:rsidR="00400CA5" w:rsidRDefault="00400CA5" w:rsidP="00B052E4">
      <w:pPr>
        <w:spacing w:after="0" w:line="240" w:lineRule="auto"/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</w:pPr>
    </w:p>
    <w:p w:rsidR="00651BAF" w:rsidRDefault="00651BAF" w:rsidP="00B052E4">
      <w:pPr>
        <w:spacing w:after="0" w:line="240" w:lineRule="auto"/>
        <w:rPr>
          <w:rFonts w:ascii="Trebuchet MS" w:eastAsia="Trebuchet MS" w:hAnsi="Trebuchet MS" w:cs="Trebuchet MS"/>
          <w:color w:val="1A1A18"/>
          <w:sz w:val="18"/>
          <w:szCs w:val="18"/>
          <w:lang w:val="nl-NL"/>
        </w:rPr>
      </w:pPr>
    </w:p>
    <w:tbl>
      <w:tblPr>
        <w:tblStyle w:val="Tabelraster"/>
        <w:tblpPr w:leftFromText="180" w:rightFromText="180" w:vertAnchor="text" w:horzAnchor="page" w:tblpX="1302" w:tblpY="229"/>
        <w:tblW w:w="9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1"/>
      </w:tblGrid>
      <w:tr w:rsidR="00834B75" w:rsidRPr="0088038F" w:rsidTr="00B153ED">
        <w:trPr>
          <w:cantSplit/>
          <w:trHeight w:val="288"/>
        </w:trPr>
        <w:tc>
          <w:tcPr>
            <w:tcW w:w="90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834B75" w:rsidRPr="00B966F5" w:rsidRDefault="002E0551" w:rsidP="00B153ED">
            <w:pPr>
              <w:spacing w:after="40" w:line="226" w:lineRule="exact"/>
              <w:rPr>
                <w:rFonts w:ascii="Trebuchet MS" w:eastAsia="Trebuchet MS" w:hAnsi="Trebuchet MS" w:cs="Trebuchet MS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De motie</w:t>
            </w:r>
            <w:r w:rsidR="00834B75" w:rsidRPr="00D03275">
              <w:rPr>
                <w:rFonts w:ascii="Trebuchet MS" w:eastAsia="Trebuchet MS" w:hAnsi="Trebuchet MS" w:cs="Trebuchet MS"/>
                <w:color w:val="1A1A18"/>
                <w:spacing w:val="1"/>
                <w:sz w:val="18"/>
                <w:szCs w:val="18"/>
                <w:lang w:val="nl-NL"/>
              </w:rPr>
              <w:t xml:space="preserve"> </w:t>
            </w:r>
            <w:r w:rsidR="00834B75" w:rsidRPr="00D03275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wordt ondersteund door:</w:t>
            </w:r>
          </w:p>
        </w:tc>
      </w:tr>
    </w:tbl>
    <w:tbl>
      <w:tblPr>
        <w:tblStyle w:val="Tabelraster"/>
        <w:tblW w:w="9072" w:type="dxa"/>
        <w:tblInd w:w="113" w:type="dxa"/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3048"/>
        <w:gridCol w:w="3015"/>
        <w:gridCol w:w="3009"/>
      </w:tblGrid>
      <w:tr w:rsidR="00771584" w:rsidTr="007F3107">
        <w:trPr>
          <w:cantSplit/>
          <w:trHeight w:val="17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771584" w:rsidRDefault="00771584" w:rsidP="007F3107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PARTIJ</w:t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771584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NAAM ONDERTEKENAAR</w:t>
            </w:r>
          </w:p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771584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HANDTEKENING</w:t>
            </w: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1BFF75EC" wp14:editId="325BADC9">
                  <wp:extent cx="252000" cy="2520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voland 2020 Logo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0226C3B4" wp14:editId="242E6F0A">
                  <wp:extent cx="497434" cy="248717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D-Flevoland-400x200px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7" cy="25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24669147" wp14:editId="0DE01595">
                  <wp:extent cx="528557" cy="264278"/>
                  <wp:effectExtent l="0" t="0" r="5080" b="254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V-400x200px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1" cy="2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68A89EDD" wp14:editId="27E364CB">
                  <wp:extent cx="497433" cy="248717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-compact-400x200px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3" cy="25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599E97C9" wp14:editId="3431E445">
                  <wp:extent cx="571499" cy="285750"/>
                  <wp:effectExtent l="0" t="0" r="635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A-Flevolandverkort-400x200p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51" cy="28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790EF445" wp14:editId="4DBDE6AA">
                  <wp:extent cx="1305531" cy="203689"/>
                  <wp:effectExtent l="0" t="0" r="0" b="635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dA-roos_naam-400x200px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95" b="35202"/>
                          <a:stretch/>
                        </pic:blipFill>
                        <pic:spPr bwMode="auto">
                          <a:xfrm>
                            <a:off x="0" y="0"/>
                            <a:ext cx="1321268" cy="20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0946DB4E" wp14:editId="7E58071D">
                  <wp:extent cx="1131108" cy="163619"/>
                  <wp:effectExtent l="0" t="0" r="0" b="8255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-400x200px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27" b="38742"/>
                          <a:stretch/>
                        </pic:blipFill>
                        <pic:spPr bwMode="auto">
                          <a:xfrm>
                            <a:off x="0" y="0"/>
                            <a:ext cx="1137629" cy="16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1215E431" wp14:editId="6CDFDAA1">
                  <wp:extent cx="513057" cy="256529"/>
                  <wp:effectExtent l="0" t="0" r="1905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-400x200px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07" cy="25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62D3407B" wp14:editId="5D5DA166">
                  <wp:extent cx="542020" cy="271011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plus-400x200px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89" cy="27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6C05A36A" wp14:editId="2F5AFFC9">
                  <wp:extent cx="465129" cy="232565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6-400x200px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06" cy="2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5113999C" wp14:editId="77F8DC78">
                  <wp:extent cx="645458" cy="268293"/>
                  <wp:effectExtent l="0" t="0" r="254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j-voor-de-Dieren-logo-400x200px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9638"/>
                          <a:stretch/>
                        </pic:blipFill>
                        <pic:spPr bwMode="auto">
                          <a:xfrm>
                            <a:off x="0" y="0"/>
                            <a:ext cx="648692" cy="269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212EEFE4" wp14:editId="20B5C0E4">
                  <wp:extent cx="546040" cy="273020"/>
                  <wp:effectExtent l="0" t="0" r="6985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P-logo-400x200px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62" cy="27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Pr="006B3369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b/>
                <w:color w:val="1A1A18"/>
                <w:sz w:val="24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b/>
                <w:noProof/>
                <w:color w:val="1A1A18"/>
                <w:sz w:val="24"/>
                <w:szCs w:val="18"/>
                <w:lang w:val="nl-NL" w:eastAsia="nl-NL"/>
              </w:rPr>
              <w:drawing>
                <wp:inline distT="0" distB="0" distL="0" distR="0" wp14:anchorId="77B5B41B" wp14:editId="10CB6261">
                  <wp:extent cx="786034" cy="252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GO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34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A25DBE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6589CC5F" wp14:editId="72724DFF">
                  <wp:extent cx="807216" cy="277354"/>
                  <wp:effectExtent l="0" t="0" r="0" b="889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vD-400x200px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7" b="16815"/>
                          <a:stretch/>
                        </pic:blipFill>
                        <pic:spPr bwMode="auto">
                          <a:xfrm>
                            <a:off x="0" y="0"/>
                            <a:ext cx="808422" cy="27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A25DBE" w:rsidTr="002B3FA3">
        <w:trPr>
          <w:cantSplit/>
          <w:trHeight w:val="340"/>
        </w:trPr>
        <w:tc>
          <w:tcPr>
            <w:tcW w:w="3048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jc w:val="center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drawing>
                <wp:inline distT="0" distB="0" distL="0" distR="0" wp14:anchorId="262728A6" wp14:editId="474F2944">
                  <wp:extent cx="572042" cy="286022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K-400x200px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31" cy="2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Mar>
              <w:left w:w="113" w:type="dxa"/>
              <w:right w:w="113" w:type="dxa"/>
            </w:tcMar>
            <w:vAlign w:val="center"/>
          </w:tcPr>
          <w:p w:rsidR="00A25DBE" w:rsidRPr="005B2367" w:rsidRDefault="00A25DBE" w:rsidP="002B3FA3"/>
        </w:tc>
        <w:tc>
          <w:tcPr>
            <w:tcW w:w="3009" w:type="dxa"/>
            <w:tcMar>
              <w:left w:w="113" w:type="dxa"/>
              <w:right w:w="113" w:type="dxa"/>
            </w:tcMar>
            <w:vAlign w:val="center"/>
          </w:tcPr>
          <w:p w:rsidR="00A25DBE" w:rsidRDefault="00A25DBE" w:rsidP="002B3FA3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</w:tbl>
    <w:p w:rsidR="00771584" w:rsidRDefault="00771584" w:rsidP="00771584">
      <w:pPr>
        <w:pStyle w:val="Geenafstand"/>
        <w:rPr>
          <w:lang w:val="nl-NL"/>
        </w:rPr>
      </w:pPr>
    </w:p>
    <w:tbl>
      <w:tblPr>
        <w:tblStyle w:val="Tabelraster"/>
        <w:tblW w:w="9072" w:type="dxa"/>
        <w:tblInd w:w="113" w:type="dxa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038"/>
        <w:gridCol w:w="3038"/>
        <w:gridCol w:w="3038"/>
      </w:tblGrid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top w:val="double" w:sz="12" w:space="0" w:color="auto"/>
              <w:left w:val="double" w:sz="12" w:space="0" w:color="auto"/>
              <w:bottom w:val="nil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Stemverhouding</w:t>
            </w:r>
          </w:p>
        </w:tc>
        <w:tc>
          <w:tcPr>
            <w:tcW w:w="3038" w:type="dxa"/>
            <w:tcBorders>
              <w:top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Voor</w:t>
            </w:r>
          </w:p>
        </w:tc>
        <w:tc>
          <w:tcPr>
            <w:tcW w:w="3038" w:type="dxa"/>
            <w:tcBorders>
              <w:top w:val="double" w:sz="12" w:space="0" w:color="auto"/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Tegen</w:t>
            </w: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top w:val="nil"/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b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b/>
                <w:color w:val="1A1A18"/>
                <w:sz w:val="18"/>
                <w:szCs w:val="18"/>
                <w:lang w:val="nl-NL"/>
              </w:rPr>
              <w:t>Totaal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A615E6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JA21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VVD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PVV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GroenLinks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CDA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PvdA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ChristenUnie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SP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50PLUS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D66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PvdD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SGP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263711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GO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263711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263711" w:rsidRPr="00F27B6F" w:rsidRDefault="00263711" w:rsidP="007F3107">
            <w:pPr>
              <w:ind w:right="-20"/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</w:pPr>
            <w:r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Forum voor Democratie</w:t>
            </w:r>
          </w:p>
        </w:tc>
        <w:tc>
          <w:tcPr>
            <w:tcW w:w="3038" w:type="dxa"/>
            <w:noWrap/>
            <w:vAlign w:val="center"/>
          </w:tcPr>
          <w:p w:rsidR="00263711" w:rsidRPr="00F27B6F" w:rsidRDefault="00263711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263711" w:rsidRPr="00F27B6F" w:rsidRDefault="00263711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  <w:t>DENK</w:t>
            </w: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noProof/>
                <w:color w:val="1A1A18"/>
                <w:sz w:val="18"/>
                <w:szCs w:val="18"/>
                <w:lang w:val="nl-NL" w:eastAsia="nl-NL"/>
              </w:rPr>
            </w:pPr>
          </w:p>
        </w:tc>
        <w:tc>
          <w:tcPr>
            <w:tcW w:w="3038" w:type="dxa"/>
            <w:noWrap/>
            <w:vAlign w:val="center"/>
          </w:tcPr>
          <w:p w:rsidR="00771584" w:rsidRPr="00F27B6F" w:rsidRDefault="00771584" w:rsidP="007F3107">
            <w:pPr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3038" w:type="dxa"/>
            <w:tcBorders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</w:tr>
      <w:tr w:rsidR="00771584" w:rsidRPr="00F27B6F" w:rsidTr="007F3107">
        <w:trPr>
          <w:cantSplit/>
          <w:trHeight w:val="283"/>
        </w:trPr>
        <w:tc>
          <w:tcPr>
            <w:tcW w:w="3038" w:type="dxa"/>
            <w:tcBorders>
              <w:left w:val="double" w:sz="12" w:space="0" w:color="auto"/>
              <w:bottom w:val="double" w:sz="12" w:space="0" w:color="auto"/>
            </w:tcBorders>
            <w:noWrap/>
            <w:vAlign w:val="center"/>
          </w:tcPr>
          <w:p w:rsidR="00771584" w:rsidRPr="00F27B6F" w:rsidRDefault="00901FF8" w:rsidP="007F3107">
            <w:pPr>
              <w:ind w:right="-20"/>
              <w:rPr>
                <w:rFonts w:ascii="Trebuchet MS" w:eastAsia="Trebuchet MS" w:hAnsi="Trebuchet MS" w:cs="Trebuchet MS"/>
                <w:b/>
                <w:noProof/>
                <w:color w:val="1A1A18"/>
                <w:sz w:val="18"/>
                <w:szCs w:val="18"/>
                <w:lang w:val="nl-NL" w:eastAsia="nl-NL"/>
              </w:rPr>
            </w:pPr>
            <w:r>
              <w:rPr>
                <w:rFonts w:ascii="Trebuchet MS" w:eastAsia="Trebuchet MS" w:hAnsi="Trebuchet MS" w:cs="Trebuchet MS"/>
                <w:b/>
                <w:noProof/>
                <w:color w:val="1A1A18"/>
                <w:sz w:val="18"/>
                <w:szCs w:val="18"/>
                <w:lang w:val="nl-NL" w:eastAsia="nl-NL"/>
              </w:rPr>
              <w:t>De motie</w:t>
            </w:r>
            <w:r w:rsidR="00771584" w:rsidRPr="00F27B6F">
              <w:rPr>
                <w:rFonts w:ascii="Trebuchet MS" w:eastAsia="Trebuchet MS" w:hAnsi="Trebuchet MS" w:cs="Trebuchet MS"/>
                <w:b/>
                <w:noProof/>
                <w:color w:val="1A1A18"/>
                <w:sz w:val="18"/>
                <w:szCs w:val="18"/>
                <w:lang w:val="nl-NL" w:eastAsia="nl-NL"/>
              </w:rPr>
              <w:t xml:space="preserve"> is:</w:t>
            </w:r>
          </w:p>
        </w:tc>
        <w:tc>
          <w:tcPr>
            <w:tcW w:w="3038" w:type="dxa"/>
            <w:tcBorders>
              <w:bottom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proofErr w:type="spellStart"/>
            <w:r w:rsidRPr="00F27B6F">
              <w:rPr>
                <w:rFonts w:ascii="Trebuchet MS" w:hAnsi="Trebuchet MS"/>
                <w:b/>
                <w:sz w:val="18"/>
                <w:szCs w:val="18"/>
              </w:rPr>
              <w:t>Aangenomen</w:t>
            </w:r>
            <w:proofErr w:type="spellEnd"/>
          </w:p>
        </w:tc>
        <w:tc>
          <w:tcPr>
            <w:tcW w:w="3038" w:type="dxa"/>
            <w:tcBorders>
              <w:bottom w:val="double" w:sz="12" w:space="0" w:color="auto"/>
              <w:right w:val="double" w:sz="12" w:space="0" w:color="auto"/>
            </w:tcBorders>
            <w:noWrap/>
            <w:vAlign w:val="center"/>
          </w:tcPr>
          <w:p w:rsidR="00771584" w:rsidRPr="00F27B6F" w:rsidRDefault="00771584" w:rsidP="007F3107">
            <w:pPr>
              <w:ind w:right="-20"/>
              <w:jc w:val="center"/>
              <w:rPr>
                <w:rFonts w:ascii="Trebuchet MS" w:eastAsia="Trebuchet MS" w:hAnsi="Trebuchet MS" w:cs="Trebuchet MS"/>
                <w:b/>
                <w:color w:val="1A1A18"/>
                <w:sz w:val="18"/>
                <w:szCs w:val="18"/>
                <w:lang w:val="nl-NL"/>
              </w:rPr>
            </w:pPr>
            <w:r w:rsidRPr="00F27B6F">
              <w:rPr>
                <w:rFonts w:ascii="Trebuchet MS" w:eastAsia="Trebuchet MS" w:hAnsi="Trebuchet MS" w:cs="Trebuchet MS"/>
                <w:b/>
                <w:color w:val="1A1A18"/>
                <w:sz w:val="18"/>
                <w:szCs w:val="18"/>
                <w:lang w:val="nl-NL"/>
              </w:rPr>
              <w:t>Verworpen</w:t>
            </w:r>
          </w:p>
        </w:tc>
      </w:tr>
    </w:tbl>
    <w:tbl>
      <w:tblPr>
        <w:tblStyle w:val="Tabelraster"/>
        <w:tblpPr w:leftFromText="180" w:rightFromText="180" w:vertAnchor="text" w:horzAnchor="page" w:tblpX="1302" w:tblpY="229"/>
        <w:tblW w:w="9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3"/>
        <w:gridCol w:w="4465"/>
      </w:tblGrid>
      <w:tr w:rsidR="005877BE" w:rsidRPr="0088038F" w:rsidTr="000A35D6">
        <w:trPr>
          <w:trHeight w:val="284"/>
        </w:trPr>
        <w:tc>
          <w:tcPr>
            <w:tcW w:w="9001" w:type="dxa"/>
            <w:gridSpan w:val="3"/>
            <w:tcMar>
              <w:left w:w="0" w:type="dxa"/>
              <w:right w:w="0" w:type="dxa"/>
            </w:tcMar>
          </w:tcPr>
          <w:p w:rsidR="005877BE" w:rsidRDefault="005877BE" w:rsidP="00701628">
            <w:pPr>
              <w:ind w:left="-57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 xml:space="preserve">Aldus besloten in de openbare vergadering van </w:t>
            </w:r>
            <w:r w:rsidRPr="00D03275">
              <w:rPr>
                <w:rFonts w:ascii="Trebuchet MS" w:eastAsia="Trebuchet MS" w:hAnsi="Trebuchet MS" w:cs="Trebuchet MS"/>
                <w:color w:val="1A1A18"/>
                <w:spacing w:val="-7"/>
                <w:sz w:val="18"/>
                <w:szCs w:val="18"/>
                <w:lang w:val="nl-NL"/>
              </w:rPr>
              <w:t>P</w:t>
            </w:r>
            <w:r w:rsidRPr="00D03275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rovinciale Staten van</w:t>
            </w: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 xml:space="preserve"> </w:t>
            </w:r>
          </w:p>
        </w:tc>
      </w:tr>
      <w:tr w:rsidR="00A84411" w:rsidTr="00AD5803">
        <w:trPr>
          <w:trHeight w:val="280"/>
        </w:trPr>
        <w:tc>
          <w:tcPr>
            <w:tcW w:w="4253" w:type="dxa"/>
            <w:tcMar>
              <w:left w:w="0" w:type="dxa"/>
              <w:right w:w="0" w:type="dxa"/>
            </w:tcMar>
          </w:tcPr>
          <w:p w:rsidR="00A84411" w:rsidRDefault="00A84411" w:rsidP="00AD5803">
            <w:pPr>
              <w:spacing w:line="226" w:lineRule="exact"/>
              <w:rPr>
                <w:noProof/>
              </w:rPr>
            </w:pPr>
            <w:r w:rsidRPr="00D03275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Statengriffier,</w:t>
            </w:r>
          </w:p>
        </w:tc>
        <w:tc>
          <w:tcPr>
            <w:tcW w:w="283" w:type="dxa"/>
          </w:tcPr>
          <w:p w:rsidR="00A84411" w:rsidRDefault="00A84411" w:rsidP="00AD5803">
            <w:pPr>
              <w:spacing w:line="226" w:lineRule="exact"/>
              <w:rPr>
                <w:noProof/>
              </w:rPr>
            </w:pPr>
          </w:p>
        </w:tc>
        <w:tc>
          <w:tcPr>
            <w:tcW w:w="4465" w:type="dxa"/>
          </w:tcPr>
          <w:p w:rsidR="00A84411" w:rsidRDefault="00A84411" w:rsidP="00AD5803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 w:rsidRPr="00D03275">
              <w:rPr>
                <w:rFonts w:ascii="Trebuchet MS" w:eastAsia="Trebuchet MS" w:hAnsi="Trebuchet MS" w:cs="Trebuchet MS"/>
                <w:color w:val="1A1A18"/>
                <w:position w:val="2"/>
                <w:sz w:val="18"/>
                <w:szCs w:val="18"/>
                <w:lang w:val="nl-NL"/>
              </w:rPr>
              <w:t>Voorzitte</w:t>
            </w:r>
            <w:r w:rsidRPr="00D03275">
              <w:rPr>
                <w:rFonts w:ascii="Trebuchet MS" w:eastAsia="Trebuchet MS" w:hAnsi="Trebuchet MS" w:cs="Trebuchet MS"/>
                <w:color w:val="1A1A18"/>
                <w:spacing w:val="-26"/>
                <w:position w:val="2"/>
                <w:sz w:val="18"/>
                <w:szCs w:val="18"/>
                <w:lang w:val="nl-NL"/>
              </w:rPr>
              <w:t>r</w:t>
            </w:r>
            <w:r w:rsidRPr="00D03275">
              <w:rPr>
                <w:rFonts w:ascii="Trebuchet MS" w:eastAsia="Trebuchet MS" w:hAnsi="Trebuchet MS" w:cs="Trebuchet MS"/>
                <w:color w:val="1A1A18"/>
                <w:position w:val="2"/>
                <w:sz w:val="18"/>
                <w:szCs w:val="18"/>
                <w:lang w:val="nl-NL"/>
              </w:rPr>
              <w:t>,</w:t>
            </w:r>
          </w:p>
        </w:tc>
      </w:tr>
      <w:tr w:rsidR="00A84411" w:rsidTr="00AD5803">
        <w:trPr>
          <w:trHeight w:val="280"/>
        </w:trPr>
        <w:tc>
          <w:tcPr>
            <w:tcW w:w="4253" w:type="dxa"/>
            <w:tcMar>
              <w:left w:w="0" w:type="dxa"/>
              <w:right w:w="0" w:type="dxa"/>
            </w:tcMar>
          </w:tcPr>
          <w:p w:rsidR="00A84411" w:rsidRPr="00D03275" w:rsidRDefault="00A615E6" w:rsidP="00AD5803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 xml:space="preserve">mr. </w:t>
            </w:r>
            <w:r w:rsidR="00AD5803"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  <w:t>A. Kost</w:t>
            </w:r>
          </w:p>
        </w:tc>
        <w:tc>
          <w:tcPr>
            <w:tcW w:w="283" w:type="dxa"/>
          </w:tcPr>
          <w:p w:rsidR="00A84411" w:rsidRPr="00D03275" w:rsidRDefault="00A84411" w:rsidP="00AD5803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  <w:tc>
          <w:tcPr>
            <w:tcW w:w="4465" w:type="dxa"/>
          </w:tcPr>
          <w:p w:rsidR="00A84411" w:rsidRPr="00D03275" w:rsidRDefault="00AD5803" w:rsidP="00AD5803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position w:val="2"/>
                <w:sz w:val="18"/>
                <w:szCs w:val="18"/>
                <w:lang w:val="nl-NL"/>
              </w:rPr>
            </w:pPr>
            <w:r>
              <w:rPr>
                <w:rFonts w:ascii="Trebuchet MS" w:eastAsia="Trebuchet MS" w:hAnsi="Trebuchet MS" w:cs="Trebuchet MS"/>
                <w:color w:val="1A1A18"/>
                <w:position w:val="2"/>
                <w:sz w:val="18"/>
                <w:szCs w:val="18"/>
                <w:lang w:val="nl-NL"/>
              </w:rPr>
              <w:t>L. Verbeek</w:t>
            </w:r>
          </w:p>
        </w:tc>
      </w:tr>
      <w:tr w:rsidR="00A84411" w:rsidTr="00A84411">
        <w:trPr>
          <w:trHeight w:val="995"/>
        </w:trPr>
        <w:tc>
          <w:tcPr>
            <w:tcW w:w="425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84411" w:rsidRPr="00D03275" w:rsidRDefault="00A84411" w:rsidP="00A84411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  <w:tc>
          <w:tcPr>
            <w:tcW w:w="283" w:type="dxa"/>
            <w:vAlign w:val="center"/>
          </w:tcPr>
          <w:p w:rsidR="00A84411" w:rsidRPr="00D03275" w:rsidRDefault="00A84411" w:rsidP="00A84411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sz w:val="18"/>
                <w:szCs w:val="18"/>
                <w:lang w:val="nl-NL"/>
              </w:rPr>
            </w:pPr>
          </w:p>
        </w:tc>
        <w:tc>
          <w:tcPr>
            <w:tcW w:w="4465" w:type="dxa"/>
            <w:tcBorders>
              <w:bottom w:val="single" w:sz="4" w:space="0" w:color="auto"/>
            </w:tcBorders>
            <w:vAlign w:val="center"/>
          </w:tcPr>
          <w:p w:rsidR="00A84411" w:rsidRPr="00D03275" w:rsidRDefault="00A84411" w:rsidP="00A84411">
            <w:pPr>
              <w:spacing w:line="226" w:lineRule="exact"/>
              <w:rPr>
                <w:rFonts w:ascii="Trebuchet MS" w:eastAsia="Trebuchet MS" w:hAnsi="Trebuchet MS" w:cs="Trebuchet MS"/>
                <w:color w:val="1A1A18"/>
                <w:position w:val="2"/>
                <w:sz w:val="18"/>
                <w:szCs w:val="18"/>
                <w:lang w:val="nl-NL"/>
              </w:rPr>
            </w:pPr>
          </w:p>
        </w:tc>
      </w:tr>
    </w:tbl>
    <w:p w:rsidR="00D03275" w:rsidRPr="00D03275" w:rsidRDefault="00D03275" w:rsidP="00771584">
      <w:pPr>
        <w:tabs>
          <w:tab w:val="left" w:pos="5180"/>
        </w:tabs>
        <w:spacing w:after="0" w:line="240" w:lineRule="auto"/>
        <w:ind w:right="-20"/>
        <w:rPr>
          <w:rFonts w:ascii="Trebuchet MS" w:eastAsia="Trebuchet MS" w:hAnsi="Trebuchet MS" w:cs="Trebuchet MS"/>
          <w:sz w:val="18"/>
          <w:szCs w:val="18"/>
          <w:lang w:val="nl-NL"/>
        </w:rPr>
      </w:pPr>
    </w:p>
    <w:sectPr w:rsidR="00D03275" w:rsidRPr="00D03275" w:rsidSect="002107B4">
      <w:headerReference w:type="first" r:id="rId23"/>
      <w:pgSz w:w="11920" w:h="16840"/>
      <w:pgMar w:top="0" w:right="1572" w:bottom="0" w:left="130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CFA" w:rsidRDefault="00FE3CFA" w:rsidP="005A55C0">
      <w:pPr>
        <w:spacing w:after="0" w:line="240" w:lineRule="auto"/>
      </w:pPr>
      <w:r>
        <w:separator/>
      </w:r>
    </w:p>
  </w:endnote>
  <w:endnote w:type="continuationSeparator" w:id="0">
    <w:p w:rsidR="00FE3CFA" w:rsidRDefault="00FE3CFA" w:rsidP="005A5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CFA" w:rsidRDefault="00FE3CFA" w:rsidP="005A55C0">
      <w:pPr>
        <w:spacing w:after="0" w:line="240" w:lineRule="auto"/>
      </w:pPr>
      <w:r>
        <w:separator/>
      </w:r>
    </w:p>
  </w:footnote>
  <w:footnote w:type="continuationSeparator" w:id="0">
    <w:p w:rsidR="00FE3CFA" w:rsidRDefault="00FE3CFA" w:rsidP="005A55C0">
      <w:pPr>
        <w:spacing w:after="0" w:line="240" w:lineRule="auto"/>
      </w:pPr>
      <w:r>
        <w:continuationSeparator/>
      </w:r>
    </w:p>
  </w:footnote>
  <w:footnote w:id="1">
    <w:p w:rsidR="00360884" w:rsidRPr="00A85372" w:rsidRDefault="00360884" w:rsidP="00360884">
      <w:pPr>
        <w:pStyle w:val="Voetnoottekst"/>
        <w:rPr>
          <w:lang w:val="nl-NL"/>
        </w:rPr>
      </w:pPr>
      <w:r>
        <w:rPr>
          <w:rStyle w:val="Voetnootmarkering"/>
        </w:rPr>
        <w:footnoteRef/>
      </w:r>
      <w:r>
        <w:t xml:space="preserve"> </w:t>
      </w:r>
      <w:hyperlink r:id="rId1" w:history="1">
        <w:proofErr w:type="spellStart"/>
        <w:r w:rsidRPr="00973C2A">
          <w:rPr>
            <w:color w:val="0000FF"/>
            <w:sz w:val="22"/>
            <w:szCs w:val="22"/>
            <w:u w:val="single"/>
          </w:rPr>
          <w:t>Biodiversiteit</w:t>
        </w:r>
        <w:proofErr w:type="spellEnd"/>
        <w:r w:rsidRPr="00973C2A">
          <w:rPr>
            <w:color w:val="0000FF"/>
            <w:sz w:val="22"/>
            <w:szCs w:val="22"/>
            <w:u w:val="single"/>
          </w:rPr>
          <w:t xml:space="preserve"> - WUR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1A" w:rsidRDefault="00771584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7D0024CF" wp14:editId="09911E33">
          <wp:simplePos x="0" y="0"/>
          <wp:positionH relativeFrom="page">
            <wp:posOffset>45910</wp:posOffset>
          </wp:positionH>
          <wp:positionV relativeFrom="page">
            <wp:posOffset>76835</wp:posOffset>
          </wp:positionV>
          <wp:extent cx="3119120" cy="1024890"/>
          <wp:effectExtent l="0" t="0" r="5080" b="3810"/>
          <wp:wrapNone/>
          <wp:docPr id="56" name="Afbeelding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F Officieel-400pc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9120" cy="102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11A"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1F404DE4" wp14:editId="00F8E29F">
          <wp:simplePos x="0" y="0"/>
          <wp:positionH relativeFrom="column">
            <wp:posOffset>3790950</wp:posOffset>
          </wp:positionH>
          <wp:positionV relativeFrom="paragraph">
            <wp:posOffset>-9525</wp:posOffset>
          </wp:positionV>
          <wp:extent cx="1940560" cy="381000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56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411A" w:rsidRDefault="0034411A">
    <w:pPr>
      <w:pStyle w:val="Koptekst"/>
    </w:pPr>
  </w:p>
  <w:p w:rsidR="0034411A" w:rsidRDefault="0034411A">
    <w:pPr>
      <w:pStyle w:val="Koptekst"/>
    </w:pPr>
  </w:p>
  <w:p w:rsidR="0034411A" w:rsidRDefault="0034411A" w:rsidP="009A4E4E">
    <w:pPr>
      <w:pStyle w:val="Koptekst"/>
    </w:pPr>
  </w:p>
  <w:p w:rsidR="0034411A" w:rsidRDefault="0034411A">
    <w:pPr>
      <w:pStyle w:val="Koptekst"/>
    </w:pPr>
  </w:p>
  <w:p w:rsidR="0034411A" w:rsidRDefault="0034411A" w:rsidP="00916400">
    <w:pPr>
      <w:pStyle w:val="Koptekst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671AA97A" wp14:editId="04E4A49C">
              <wp:extent cx="5723890" cy="304800"/>
              <wp:effectExtent l="0" t="0" r="0" b="0"/>
              <wp:docPr id="83" name="Text Box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3890" cy="304800"/>
                      </a:xfrm>
                      <a:prstGeom prst="rect">
                        <a:avLst/>
                      </a:prstGeom>
                      <a:solidFill>
                        <a:srgbClr val="0951A1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411A" w:rsidRPr="00AF547B" w:rsidRDefault="0034411A" w:rsidP="0069247F">
                          <w:pPr>
                            <w:spacing w:line="340" w:lineRule="exact"/>
                            <w:ind w:left="57"/>
                            <w:rPr>
                              <w:rFonts w:ascii="Verdana" w:hAnsi="Verdana"/>
                              <w:bCs/>
                              <w:caps/>
                              <w:color w:val="FFFFFF" w:themeColor="background1"/>
                              <w:spacing w:val="1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Cs/>
                              <w:caps/>
                              <w:color w:val="FFFFFF" w:themeColor="background1"/>
                              <w:spacing w:val="11"/>
                              <w:sz w:val="28"/>
                              <w:szCs w:val="28"/>
                            </w:rPr>
                            <w:t>MOTIE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71AA97A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26" type="#_x0000_t202" style="width:450.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" fillcolor="#0951a1" stroked="f">
              <v:textbox>
                <w:txbxContent>
                  <w:p w:rsidR="0034411A" w:rsidRPr="00AF547B" w:rsidRDefault="0034411A" w:rsidP="0069247F">
                    <w:pPr>
                      <w:spacing w:line="340" w:lineRule="exact"/>
                      <w:ind w:left="57"/>
                      <w:rPr>
                        <w:rFonts w:ascii="Verdana" w:hAnsi="Verdana"/>
                        <w:bCs/>
                        <w:caps/>
                        <w:color w:val="FFFFFF" w:themeColor="background1"/>
                        <w:spacing w:val="11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Cs/>
                        <w:caps/>
                        <w:color w:val="FFFFFF" w:themeColor="background1"/>
                        <w:spacing w:val="11"/>
                        <w:sz w:val="28"/>
                        <w:szCs w:val="28"/>
                      </w:rPr>
                      <w:t>MOTIE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100F7"/>
    <w:multiLevelType w:val="hybridMultilevel"/>
    <w:tmpl w:val="EC0E7958"/>
    <w:lvl w:ilvl="0" w:tplc="10C24922">
      <w:start w:val="1"/>
      <w:numFmt w:val="upperLetter"/>
      <w:lvlText w:val="%1."/>
      <w:lvlJc w:val="left"/>
      <w:pPr>
        <w:ind w:left="488" w:hanging="360"/>
      </w:pPr>
      <w:rPr>
        <w:rFonts w:hint="default"/>
        <w:color w:val="1A1A18"/>
      </w:rPr>
    </w:lvl>
    <w:lvl w:ilvl="1" w:tplc="04130019" w:tentative="1">
      <w:start w:val="1"/>
      <w:numFmt w:val="lowerLetter"/>
      <w:lvlText w:val="%2."/>
      <w:lvlJc w:val="left"/>
      <w:pPr>
        <w:ind w:left="1208" w:hanging="360"/>
      </w:pPr>
    </w:lvl>
    <w:lvl w:ilvl="2" w:tplc="0413001B" w:tentative="1">
      <w:start w:val="1"/>
      <w:numFmt w:val="lowerRoman"/>
      <w:lvlText w:val="%3."/>
      <w:lvlJc w:val="right"/>
      <w:pPr>
        <w:ind w:left="1928" w:hanging="180"/>
      </w:pPr>
    </w:lvl>
    <w:lvl w:ilvl="3" w:tplc="0413000F" w:tentative="1">
      <w:start w:val="1"/>
      <w:numFmt w:val="decimal"/>
      <w:lvlText w:val="%4."/>
      <w:lvlJc w:val="left"/>
      <w:pPr>
        <w:ind w:left="2648" w:hanging="360"/>
      </w:pPr>
    </w:lvl>
    <w:lvl w:ilvl="4" w:tplc="04130019" w:tentative="1">
      <w:start w:val="1"/>
      <w:numFmt w:val="lowerLetter"/>
      <w:lvlText w:val="%5."/>
      <w:lvlJc w:val="left"/>
      <w:pPr>
        <w:ind w:left="3368" w:hanging="360"/>
      </w:pPr>
    </w:lvl>
    <w:lvl w:ilvl="5" w:tplc="0413001B" w:tentative="1">
      <w:start w:val="1"/>
      <w:numFmt w:val="lowerRoman"/>
      <w:lvlText w:val="%6."/>
      <w:lvlJc w:val="right"/>
      <w:pPr>
        <w:ind w:left="4088" w:hanging="180"/>
      </w:pPr>
    </w:lvl>
    <w:lvl w:ilvl="6" w:tplc="0413000F" w:tentative="1">
      <w:start w:val="1"/>
      <w:numFmt w:val="decimal"/>
      <w:lvlText w:val="%7."/>
      <w:lvlJc w:val="left"/>
      <w:pPr>
        <w:ind w:left="4808" w:hanging="360"/>
      </w:pPr>
    </w:lvl>
    <w:lvl w:ilvl="7" w:tplc="04130019" w:tentative="1">
      <w:start w:val="1"/>
      <w:numFmt w:val="lowerLetter"/>
      <w:lvlText w:val="%8."/>
      <w:lvlJc w:val="left"/>
      <w:pPr>
        <w:ind w:left="5528" w:hanging="360"/>
      </w:pPr>
    </w:lvl>
    <w:lvl w:ilvl="8" w:tplc="0413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" w15:restartNumberingAfterBreak="0">
    <w:nsid w:val="3B8B14D3"/>
    <w:multiLevelType w:val="hybridMultilevel"/>
    <w:tmpl w:val="C412802A"/>
    <w:lvl w:ilvl="0" w:tplc="AFF010A4">
      <w:start w:val="1"/>
      <w:numFmt w:val="upperLetter"/>
      <w:lvlText w:val="%1."/>
      <w:lvlJc w:val="left"/>
      <w:pPr>
        <w:ind w:left="84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68" w:hanging="360"/>
      </w:pPr>
    </w:lvl>
    <w:lvl w:ilvl="2" w:tplc="0413001B" w:tentative="1">
      <w:start w:val="1"/>
      <w:numFmt w:val="lowerRoman"/>
      <w:lvlText w:val="%3."/>
      <w:lvlJc w:val="right"/>
      <w:pPr>
        <w:ind w:left="2288" w:hanging="180"/>
      </w:pPr>
    </w:lvl>
    <w:lvl w:ilvl="3" w:tplc="0413000F" w:tentative="1">
      <w:start w:val="1"/>
      <w:numFmt w:val="decimal"/>
      <w:lvlText w:val="%4."/>
      <w:lvlJc w:val="left"/>
      <w:pPr>
        <w:ind w:left="3008" w:hanging="360"/>
      </w:pPr>
    </w:lvl>
    <w:lvl w:ilvl="4" w:tplc="04130019" w:tentative="1">
      <w:start w:val="1"/>
      <w:numFmt w:val="lowerLetter"/>
      <w:lvlText w:val="%5."/>
      <w:lvlJc w:val="left"/>
      <w:pPr>
        <w:ind w:left="3728" w:hanging="360"/>
      </w:pPr>
    </w:lvl>
    <w:lvl w:ilvl="5" w:tplc="0413001B" w:tentative="1">
      <w:start w:val="1"/>
      <w:numFmt w:val="lowerRoman"/>
      <w:lvlText w:val="%6."/>
      <w:lvlJc w:val="right"/>
      <w:pPr>
        <w:ind w:left="4448" w:hanging="180"/>
      </w:pPr>
    </w:lvl>
    <w:lvl w:ilvl="6" w:tplc="0413000F" w:tentative="1">
      <w:start w:val="1"/>
      <w:numFmt w:val="decimal"/>
      <w:lvlText w:val="%7."/>
      <w:lvlJc w:val="left"/>
      <w:pPr>
        <w:ind w:left="5168" w:hanging="360"/>
      </w:pPr>
    </w:lvl>
    <w:lvl w:ilvl="7" w:tplc="04130019" w:tentative="1">
      <w:start w:val="1"/>
      <w:numFmt w:val="lowerLetter"/>
      <w:lvlText w:val="%8."/>
      <w:lvlJc w:val="left"/>
      <w:pPr>
        <w:ind w:left="5888" w:hanging="360"/>
      </w:pPr>
    </w:lvl>
    <w:lvl w:ilvl="8" w:tplc="0413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" w15:restartNumberingAfterBreak="0">
    <w:nsid w:val="7BB65258"/>
    <w:multiLevelType w:val="hybridMultilevel"/>
    <w:tmpl w:val="45DECF36"/>
    <w:lvl w:ilvl="0" w:tplc="5DB08074">
      <w:start w:val="20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drawingGridHorizontalSpacing w:val="108"/>
  <w:drawingGridVerticalSpacing w:val="181"/>
  <w:displayHorizontalDrawingGridEvery w:val="2"/>
  <w:doNotUseMarginsForDrawingGridOrigin/>
  <w:drawingGridHorizontalOrigin w:val="1418"/>
  <w:drawingGridVerticalOrigin w:val="65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53"/>
    <w:rsid w:val="00020ECF"/>
    <w:rsid w:val="000308EA"/>
    <w:rsid w:val="00034143"/>
    <w:rsid w:val="00036C8C"/>
    <w:rsid w:val="00036F5A"/>
    <w:rsid w:val="0004463B"/>
    <w:rsid w:val="00046179"/>
    <w:rsid w:val="000548C7"/>
    <w:rsid w:val="00071C8E"/>
    <w:rsid w:val="000918E1"/>
    <w:rsid w:val="000B26E6"/>
    <w:rsid w:val="000B4A3D"/>
    <w:rsid w:val="000D430B"/>
    <w:rsid w:val="000F336F"/>
    <w:rsid w:val="000F3CCC"/>
    <w:rsid w:val="0010750E"/>
    <w:rsid w:val="00112654"/>
    <w:rsid w:val="00120358"/>
    <w:rsid w:val="00120DC2"/>
    <w:rsid w:val="0013394D"/>
    <w:rsid w:val="001418B1"/>
    <w:rsid w:val="00145633"/>
    <w:rsid w:val="00152447"/>
    <w:rsid w:val="00153BE6"/>
    <w:rsid w:val="00154823"/>
    <w:rsid w:val="0015742D"/>
    <w:rsid w:val="001602E5"/>
    <w:rsid w:val="00161F94"/>
    <w:rsid w:val="00164070"/>
    <w:rsid w:val="00175243"/>
    <w:rsid w:val="001B4280"/>
    <w:rsid w:val="001C3837"/>
    <w:rsid w:val="001E0493"/>
    <w:rsid w:val="001E0F30"/>
    <w:rsid w:val="002107B4"/>
    <w:rsid w:val="0021266C"/>
    <w:rsid w:val="002163DC"/>
    <w:rsid w:val="00223780"/>
    <w:rsid w:val="00233B55"/>
    <w:rsid w:val="002412BA"/>
    <w:rsid w:val="00243F2C"/>
    <w:rsid w:val="00263050"/>
    <w:rsid w:val="00263711"/>
    <w:rsid w:val="00264086"/>
    <w:rsid w:val="00266EF6"/>
    <w:rsid w:val="002850DB"/>
    <w:rsid w:val="0028627F"/>
    <w:rsid w:val="00287664"/>
    <w:rsid w:val="00292B9F"/>
    <w:rsid w:val="002A0D6C"/>
    <w:rsid w:val="002A6509"/>
    <w:rsid w:val="002E0551"/>
    <w:rsid w:val="002E4760"/>
    <w:rsid w:val="002E644E"/>
    <w:rsid w:val="002F21B0"/>
    <w:rsid w:val="0030258C"/>
    <w:rsid w:val="00307F0A"/>
    <w:rsid w:val="0031608B"/>
    <w:rsid w:val="0032075F"/>
    <w:rsid w:val="00335142"/>
    <w:rsid w:val="00335D6D"/>
    <w:rsid w:val="00336E08"/>
    <w:rsid w:val="00343890"/>
    <w:rsid w:val="0034411A"/>
    <w:rsid w:val="00346722"/>
    <w:rsid w:val="00351FE1"/>
    <w:rsid w:val="0035629D"/>
    <w:rsid w:val="00360884"/>
    <w:rsid w:val="003872B5"/>
    <w:rsid w:val="003C4010"/>
    <w:rsid w:val="003D43B4"/>
    <w:rsid w:val="003F44FF"/>
    <w:rsid w:val="00400212"/>
    <w:rsid w:val="00400CA5"/>
    <w:rsid w:val="00403628"/>
    <w:rsid w:val="00433249"/>
    <w:rsid w:val="00437F35"/>
    <w:rsid w:val="00443B28"/>
    <w:rsid w:val="00446E1F"/>
    <w:rsid w:val="00455A9E"/>
    <w:rsid w:val="004562C7"/>
    <w:rsid w:val="00456E4E"/>
    <w:rsid w:val="004711ED"/>
    <w:rsid w:val="00473076"/>
    <w:rsid w:val="00480471"/>
    <w:rsid w:val="004931D5"/>
    <w:rsid w:val="00494EEA"/>
    <w:rsid w:val="00497926"/>
    <w:rsid w:val="004B4998"/>
    <w:rsid w:val="004B7549"/>
    <w:rsid w:val="004C0F96"/>
    <w:rsid w:val="004C39AE"/>
    <w:rsid w:val="004C641E"/>
    <w:rsid w:val="00511282"/>
    <w:rsid w:val="005219CA"/>
    <w:rsid w:val="0052541D"/>
    <w:rsid w:val="00527F3D"/>
    <w:rsid w:val="00560F87"/>
    <w:rsid w:val="00562BAE"/>
    <w:rsid w:val="005658B3"/>
    <w:rsid w:val="005877BE"/>
    <w:rsid w:val="00591C4D"/>
    <w:rsid w:val="00592359"/>
    <w:rsid w:val="005A0F2C"/>
    <w:rsid w:val="005A2D88"/>
    <w:rsid w:val="005A55C0"/>
    <w:rsid w:val="005A5E17"/>
    <w:rsid w:val="005A7A1E"/>
    <w:rsid w:val="005B55BB"/>
    <w:rsid w:val="005C01FC"/>
    <w:rsid w:val="005C5D8A"/>
    <w:rsid w:val="005D11C6"/>
    <w:rsid w:val="005D3DF0"/>
    <w:rsid w:val="005E354E"/>
    <w:rsid w:val="0060658C"/>
    <w:rsid w:val="00621A2C"/>
    <w:rsid w:val="00622325"/>
    <w:rsid w:val="0062432F"/>
    <w:rsid w:val="0063010E"/>
    <w:rsid w:val="0063271B"/>
    <w:rsid w:val="006408F1"/>
    <w:rsid w:val="00651BAF"/>
    <w:rsid w:val="0069247F"/>
    <w:rsid w:val="006B26BD"/>
    <w:rsid w:val="006C1D09"/>
    <w:rsid w:val="006D08DA"/>
    <w:rsid w:val="006E275D"/>
    <w:rsid w:val="006E3F6F"/>
    <w:rsid w:val="006F233F"/>
    <w:rsid w:val="007003A3"/>
    <w:rsid w:val="00701628"/>
    <w:rsid w:val="007017BE"/>
    <w:rsid w:val="00714CFA"/>
    <w:rsid w:val="00740AB7"/>
    <w:rsid w:val="00753E6D"/>
    <w:rsid w:val="0076309D"/>
    <w:rsid w:val="00771584"/>
    <w:rsid w:val="00773B1C"/>
    <w:rsid w:val="00775C21"/>
    <w:rsid w:val="00780361"/>
    <w:rsid w:val="00781BBE"/>
    <w:rsid w:val="007953BA"/>
    <w:rsid w:val="00797F9F"/>
    <w:rsid w:val="007A5C99"/>
    <w:rsid w:val="007C54E2"/>
    <w:rsid w:val="007D1182"/>
    <w:rsid w:val="007D29F1"/>
    <w:rsid w:val="007D5513"/>
    <w:rsid w:val="007E05E2"/>
    <w:rsid w:val="007E65CF"/>
    <w:rsid w:val="00802523"/>
    <w:rsid w:val="0081655B"/>
    <w:rsid w:val="00816D67"/>
    <w:rsid w:val="0082451E"/>
    <w:rsid w:val="00824650"/>
    <w:rsid w:val="00834B75"/>
    <w:rsid w:val="008363E0"/>
    <w:rsid w:val="008535AF"/>
    <w:rsid w:val="00866CCF"/>
    <w:rsid w:val="00876450"/>
    <w:rsid w:val="0088038F"/>
    <w:rsid w:val="008812B6"/>
    <w:rsid w:val="00884E2F"/>
    <w:rsid w:val="008852B2"/>
    <w:rsid w:val="00893DA8"/>
    <w:rsid w:val="00897573"/>
    <w:rsid w:val="008A69D7"/>
    <w:rsid w:val="008B0DB0"/>
    <w:rsid w:val="008D53DC"/>
    <w:rsid w:val="008D5DB4"/>
    <w:rsid w:val="00901FF8"/>
    <w:rsid w:val="009023D6"/>
    <w:rsid w:val="00902881"/>
    <w:rsid w:val="00916400"/>
    <w:rsid w:val="00930D4C"/>
    <w:rsid w:val="00941F23"/>
    <w:rsid w:val="00946994"/>
    <w:rsid w:val="00950E5D"/>
    <w:rsid w:val="00962ACB"/>
    <w:rsid w:val="00963240"/>
    <w:rsid w:val="00964185"/>
    <w:rsid w:val="0098350F"/>
    <w:rsid w:val="009A1AEB"/>
    <w:rsid w:val="009A4E4E"/>
    <w:rsid w:val="009D6F1A"/>
    <w:rsid w:val="009E68C5"/>
    <w:rsid w:val="00A0017D"/>
    <w:rsid w:val="00A25DBE"/>
    <w:rsid w:val="00A417C6"/>
    <w:rsid w:val="00A601E1"/>
    <w:rsid w:val="00A615E6"/>
    <w:rsid w:val="00A726C5"/>
    <w:rsid w:val="00A75B4B"/>
    <w:rsid w:val="00A813E7"/>
    <w:rsid w:val="00A83A31"/>
    <w:rsid w:val="00A84411"/>
    <w:rsid w:val="00A92FF1"/>
    <w:rsid w:val="00A934B9"/>
    <w:rsid w:val="00AA6588"/>
    <w:rsid w:val="00AB49B1"/>
    <w:rsid w:val="00AD2270"/>
    <w:rsid w:val="00AD3FDA"/>
    <w:rsid w:val="00AD5803"/>
    <w:rsid w:val="00AE47C5"/>
    <w:rsid w:val="00AE6CAA"/>
    <w:rsid w:val="00AF435D"/>
    <w:rsid w:val="00AF46D8"/>
    <w:rsid w:val="00B04196"/>
    <w:rsid w:val="00B052E4"/>
    <w:rsid w:val="00B06068"/>
    <w:rsid w:val="00B10423"/>
    <w:rsid w:val="00B153ED"/>
    <w:rsid w:val="00B31855"/>
    <w:rsid w:val="00B4273A"/>
    <w:rsid w:val="00B46D07"/>
    <w:rsid w:val="00B64FC7"/>
    <w:rsid w:val="00B74076"/>
    <w:rsid w:val="00B75FB1"/>
    <w:rsid w:val="00B90E9F"/>
    <w:rsid w:val="00B966F5"/>
    <w:rsid w:val="00BA0789"/>
    <w:rsid w:val="00BA1ED6"/>
    <w:rsid w:val="00BA2DD0"/>
    <w:rsid w:val="00BA5FCE"/>
    <w:rsid w:val="00BB5F94"/>
    <w:rsid w:val="00BC1163"/>
    <w:rsid w:val="00BD2D9C"/>
    <w:rsid w:val="00C31D20"/>
    <w:rsid w:val="00C353BC"/>
    <w:rsid w:val="00C45877"/>
    <w:rsid w:val="00C47374"/>
    <w:rsid w:val="00C50F53"/>
    <w:rsid w:val="00C52D06"/>
    <w:rsid w:val="00C531D6"/>
    <w:rsid w:val="00C54BDC"/>
    <w:rsid w:val="00C6756B"/>
    <w:rsid w:val="00C70EE4"/>
    <w:rsid w:val="00C744F7"/>
    <w:rsid w:val="00C747B6"/>
    <w:rsid w:val="00C818B0"/>
    <w:rsid w:val="00CA70D2"/>
    <w:rsid w:val="00CB0ABF"/>
    <w:rsid w:val="00CC1B94"/>
    <w:rsid w:val="00CE694D"/>
    <w:rsid w:val="00CE7E20"/>
    <w:rsid w:val="00D03275"/>
    <w:rsid w:val="00D10130"/>
    <w:rsid w:val="00D1251A"/>
    <w:rsid w:val="00D30998"/>
    <w:rsid w:val="00D33139"/>
    <w:rsid w:val="00D458D2"/>
    <w:rsid w:val="00D619F2"/>
    <w:rsid w:val="00D63358"/>
    <w:rsid w:val="00D663E5"/>
    <w:rsid w:val="00D70050"/>
    <w:rsid w:val="00D77ADC"/>
    <w:rsid w:val="00D8697C"/>
    <w:rsid w:val="00DA1E14"/>
    <w:rsid w:val="00DB362C"/>
    <w:rsid w:val="00DD1704"/>
    <w:rsid w:val="00DD2994"/>
    <w:rsid w:val="00DD2BB8"/>
    <w:rsid w:val="00DD5A61"/>
    <w:rsid w:val="00DD7840"/>
    <w:rsid w:val="00E005EF"/>
    <w:rsid w:val="00E13116"/>
    <w:rsid w:val="00E17BC6"/>
    <w:rsid w:val="00E24462"/>
    <w:rsid w:val="00E508E6"/>
    <w:rsid w:val="00E64430"/>
    <w:rsid w:val="00E66C51"/>
    <w:rsid w:val="00E75A0C"/>
    <w:rsid w:val="00E92E0A"/>
    <w:rsid w:val="00E93575"/>
    <w:rsid w:val="00EA0D02"/>
    <w:rsid w:val="00EB01F7"/>
    <w:rsid w:val="00EB4F52"/>
    <w:rsid w:val="00EC51FC"/>
    <w:rsid w:val="00EC6574"/>
    <w:rsid w:val="00ED0596"/>
    <w:rsid w:val="00EF125A"/>
    <w:rsid w:val="00EF4BB4"/>
    <w:rsid w:val="00EF6017"/>
    <w:rsid w:val="00EF73A3"/>
    <w:rsid w:val="00F1639C"/>
    <w:rsid w:val="00F207E3"/>
    <w:rsid w:val="00F229BB"/>
    <w:rsid w:val="00F265F9"/>
    <w:rsid w:val="00F267A8"/>
    <w:rsid w:val="00F34C98"/>
    <w:rsid w:val="00F61618"/>
    <w:rsid w:val="00F7767B"/>
    <w:rsid w:val="00F80093"/>
    <w:rsid w:val="00F9068D"/>
    <w:rsid w:val="00F94174"/>
    <w:rsid w:val="00FB373A"/>
    <w:rsid w:val="00FD040F"/>
    <w:rsid w:val="00FD26BD"/>
    <w:rsid w:val="00FD6696"/>
    <w:rsid w:val="00FE3CFA"/>
    <w:rsid w:val="00FF0ED8"/>
    <w:rsid w:val="00FF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547C6B0-6915-4BA0-BC44-92DA3C81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03275"/>
    <w:pPr>
      <w:ind w:left="720"/>
      <w:contextualSpacing/>
    </w:pPr>
  </w:style>
  <w:style w:type="table" w:styleId="Tabelraster">
    <w:name w:val="Table Grid"/>
    <w:basedOn w:val="Standaardtabel"/>
    <w:uiPriority w:val="59"/>
    <w:rsid w:val="00EC5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D5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DB4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A55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55C0"/>
  </w:style>
  <w:style w:type="paragraph" w:styleId="Voettekst">
    <w:name w:val="footer"/>
    <w:basedOn w:val="Standaard"/>
    <w:link w:val="VoettekstChar"/>
    <w:uiPriority w:val="99"/>
    <w:unhideWhenUsed/>
    <w:rsid w:val="005A55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55C0"/>
  </w:style>
  <w:style w:type="paragraph" w:styleId="Geenafstand">
    <w:name w:val="No Spacing"/>
    <w:uiPriority w:val="1"/>
    <w:qFormat/>
    <w:rsid w:val="00771584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60884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60884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608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ur.nl/nl/show-longread/Biodiversiteit-longread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iovota\Desktop\Provincie%20Flevoland_temp\18%20122%20Word%20documenten%20als%20invulbaar%20formulier%20(SG)\15%20771%20Format%20Moti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A68D4A-61C8-438B-AC6F-0557247F6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15 771 Format Motie</Template>
  <TotalTime>1</TotalTime>
  <Pages>3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Vota</dc:creator>
  <cp:lastModifiedBy>JEK</cp:lastModifiedBy>
  <cp:revision>2</cp:revision>
  <dcterms:created xsi:type="dcterms:W3CDTF">2021-04-30T12:56:00Z</dcterms:created>
  <dcterms:modified xsi:type="dcterms:W3CDTF">2021-04-30T12:56:00Z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2013-07-15T00:00:00Z</vt:filetime>
  </property>
  <property fmtid="{D5CDD505-2E9C-101B-9397-08002B2CF9AE}" pid="3" name="LastSaved">
    <vt:filetime>2015-05-06T00:00:00Z</vt:filetime>
  </property>
</Properties>
</file>